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3EE65" w14:textId="4E28BA00" w:rsidR="00894018" w:rsidRDefault="00894018" w:rsidP="00894018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 xml:space="preserve">Current data following </w:t>
      </w:r>
      <w:r w:rsidR="008211ED">
        <w:rPr>
          <w:rFonts w:ascii="Arial" w:hAnsi="Arial" w:cs="Arial"/>
          <w:b/>
          <w:u w:val="single"/>
        </w:rPr>
        <w:t>June</w:t>
      </w:r>
      <w:r>
        <w:rPr>
          <w:rFonts w:ascii="Arial" w:hAnsi="Arial" w:cs="Arial"/>
          <w:b/>
          <w:u w:val="single"/>
        </w:rPr>
        <w:t xml:space="preserve"> assessments.</w:t>
      </w:r>
      <w:proofErr w:type="gramEnd"/>
    </w:p>
    <w:p w14:paraId="581B02BD" w14:textId="35041892" w:rsidR="008211ED" w:rsidRDefault="00894018" w:rsidP="00894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Pupil progress meetings have been held with ALL staff. </w:t>
      </w:r>
    </w:p>
    <w:p w14:paraId="2A23EE67" w14:textId="471CC719" w:rsidR="00894018" w:rsidRDefault="005D4A42" w:rsidP="00894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Reception-: </w:t>
      </w:r>
      <w:r w:rsidR="00894018">
        <w:rPr>
          <w:rFonts w:ascii="Arial" w:hAnsi="Arial" w:cs="Arial"/>
          <w:b/>
        </w:rPr>
        <w:t xml:space="preserve">80% </w:t>
      </w:r>
      <w:r w:rsidR="008211ED">
        <w:rPr>
          <w:rFonts w:ascii="Arial" w:hAnsi="Arial" w:cs="Arial"/>
          <w:b/>
        </w:rPr>
        <w:t>Good Level of Development.</w:t>
      </w:r>
    </w:p>
    <w:p w14:paraId="2A23EE68" w14:textId="732B3356" w:rsidR="00894018" w:rsidRDefault="005D4A42" w:rsidP="00894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Phonics screening: </w:t>
      </w:r>
      <w:bookmarkStart w:id="0" w:name="_GoBack"/>
      <w:bookmarkEnd w:id="0"/>
      <w:r w:rsidR="00894018">
        <w:rPr>
          <w:rFonts w:ascii="Arial" w:hAnsi="Arial" w:cs="Arial"/>
          <w:b/>
        </w:rPr>
        <w:t xml:space="preserve">70% </w:t>
      </w:r>
      <w:r w:rsidR="00077446">
        <w:rPr>
          <w:rFonts w:ascii="Arial" w:hAnsi="Arial" w:cs="Arial"/>
          <w:b/>
        </w:rPr>
        <w:t>me</w:t>
      </w:r>
      <w:r w:rsidR="00894018">
        <w:rPr>
          <w:rFonts w:ascii="Arial" w:hAnsi="Arial" w:cs="Arial"/>
          <w:b/>
        </w:rPr>
        <w:t>t standard</w:t>
      </w:r>
      <w:r w:rsidR="008211ED">
        <w:rPr>
          <w:rFonts w:ascii="Arial" w:hAnsi="Arial" w:cs="Arial"/>
          <w:b/>
        </w:rPr>
        <w:t>.</w:t>
      </w:r>
      <w:r w:rsidR="00894018">
        <w:rPr>
          <w:rFonts w:ascii="Arial" w:hAnsi="Arial" w:cs="Arial"/>
          <w:b/>
        </w:rPr>
        <w:t xml:space="preserve"> </w:t>
      </w:r>
    </w:p>
    <w:p w14:paraId="2A23EE69" w14:textId="77777777" w:rsidR="00894018" w:rsidRDefault="00894018" w:rsidP="00894018">
      <w:pPr>
        <w:rPr>
          <w:rFonts w:ascii="Arial" w:hAnsi="Arial" w:cs="Arial"/>
          <w:b/>
        </w:rPr>
      </w:pPr>
    </w:p>
    <w:tbl>
      <w:tblPr>
        <w:tblStyle w:val="TableGrid"/>
        <w:tblW w:w="10501" w:type="dxa"/>
        <w:tblInd w:w="0" w:type="dxa"/>
        <w:tblLook w:val="04A0" w:firstRow="1" w:lastRow="0" w:firstColumn="1" w:lastColumn="0" w:noHBand="0" w:noVBand="1"/>
      </w:tblPr>
      <w:tblGrid>
        <w:gridCol w:w="1599"/>
        <w:gridCol w:w="1394"/>
        <w:gridCol w:w="1292"/>
        <w:gridCol w:w="1313"/>
        <w:gridCol w:w="1165"/>
        <w:gridCol w:w="1277"/>
        <w:gridCol w:w="1224"/>
        <w:gridCol w:w="1237"/>
      </w:tblGrid>
      <w:tr w:rsidR="008211ED" w14:paraId="2A23EE6E" w14:textId="74CCCBA2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6A" w14:textId="7777777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group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6B" w14:textId="308E966A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Reading March 2019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3A57" w14:textId="2A0C132F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Reading June 2019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3610" w14:textId="77777777" w:rsidR="008211ED" w:rsidRDefault="008211ED" w:rsidP="008211ED">
            <w:pPr>
              <w:tabs>
                <w:tab w:val="left" w:pos="1152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Writing</w:t>
            </w:r>
            <w:r>
              <w:rPr>
                <w:rFonts w:ascii="Arial" w:hAnsi="Arial" w:cs="Arial"/>
                <w:b/>
              </w:rPr>
              <w:tab/>
            </w:r>
          </w:p>
          <w:p w14:paraId="2A23EE6C" w14:textId="4B5FFE52" w:rsidR="008211ED" w:rsidRDefault="008211ED" w:rsidP="008211ED">
            <w:pPr>
              <w:tabs>
                <w:tab w:val="left" w:pos="1152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40F0" w14:textId="379EBFBA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Writing June 2019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035" w14:textId="7777777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Grammar</w:t>
            </w:r>
          </w:p>
          <w:p w14:paraId="0D4037F1" w14:textId="064E63E5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2019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1343" w14:textId="7777777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Maths</w:t>
            </w:r>
          </w:p>
          <w:p w14:paraId="2A23EE6D" w14:textId="3EC26344" w:rsidR="008211ED" w:rsidRDefault="009F3BF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</w:t>
            </w:r>
            <w:r w:rsidR="008211ED">
              <w:rPr>
                <w:rFonts w:ascii="Arial" w:hAnsi="Arial" w:cs="Arial"/>
                <w:b/>
              </w:rPr>
              <w:t xml:space="preserve"> 2019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EFA6" w14:textId="11747C0C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Maths June 2019</w:t>
            </w:r>
          </w:p>
        </w:tc>
      </w:tr>
      <w:tr w:rsidR="008211ED" w14:paraId="2A23EE73" w14:textId="7CB47D1D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6F" w14:textId="7777777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0" w14:textId="38721AF6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 EXS incl 30% GDS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C4F" w14:textId="5530F003" w:rsidR="008211ED" w:rsidRPr="00CF00CF" w:rsidRDefault="008211ED">
            <w:pPr>
              <w:spacing w:after="0" w:line="240" w:lineRule="auto"/>
              <w:rPr>
                <w:rFonts w:ascii="Arial" w:hAnsi="Arial" w:cs="Arial"/>
                <w:color w:val="FFC000"/>
              </w:rPr>
            </w:pPr>
            <w:r w:rsidRPr="00CF00CF">
              <w:rPr>
                <w:rFonts w:ascii="Arial" w:hAnsi="Arial" w:cs="Arial"/>
                <w:color w:val="FFC000"/>
              </w:rPr>
              <w:t xml:space="preserve">60% EXS </w:t>
            </w:r>
            <w:proofErr w:type="spellStart"/>
            <w:r w:rsidRPr="00CF00CF">
              <w:rPr>
                <w:rFonts w:ascii="Arial" w:hAnsi="Arial" w:cs="Arial"/>
                <w:color w:val="FFC000"/>
              </w:rPr>
              <w:t>inclu</w:t>
            </w:r>
            <w:proofErr w:type="spellEnd"/>
            <w:r w:rsidRPr="00CF00CF">
              <w:rPr>
                <w:rFonts w:ascii="Arial" w:hAnsi="Arial" w:cs="Arial"/>
                <w:color w:val="FFC000"/>
              </w:rPr>
              <w:t>.</w:t>
            </w:r>
          </w:p>
          <w:p w14:paraId="5C37DF0A" w14:textId="5E931AE6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 w:rsidRPr="00CF00CF">
              <w:rPr>
                <w:rFonts w:ascii="Arial" w:hAnsi="Arial" w:cs="Arial"/>
                <w:color w:val="FFC000"/>
              </w:rPr>
              <w:t>20% GDS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1" w14:textId="7B428271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 EXS incl 30% GDS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F69" w14:textId="5921DADD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</w:t>
            </w:r>
            <w:r w:rsidR="00CF00CF">
              <w:rPr>
                <w:rFonts w:ascii="Arial" w:hAnsi="Arial" w:cs="Arial"/>
              </w:rPr>
              <w:t xml:space="preserve"> EXS incl.</w:t>
            </w:r>
            <w:r>
              <w:rPr>
                <w:rFonts w:ascii="Arial" w:hAnsi="Arial" w:cs="Arial"/>
              </w:rPr>
              <w:t xml:space="preserve"> 30% GDS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8200" w14:textId="77777777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 EXS</w:t>
            </w:r>
          </w:p>
          <w:p w14:paraId="1D97EDEF" w14:textId="00390720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40% GDS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2" w14:textId="6C543A33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</w:t>
            </w:r>
            <w:r w:rsidR="00CF00CF">
              <w:rPr>
                <w:rFonts w:ascii="Arial" w:hAnsi="Arial" w:cs="Arial"/>
              </w:rPr>
              <w:t xml:space="preserve"> EXS incl</w:t>
            </w:r>
            <w:r>
              <w:rPr>
                <w:rFonts w:ascii="Arial" w:hAnsi="Arial" w:cs="Arial"/>
              </w:rPr>
              <w:t xml:space="preserve"> 10% GDS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C0B1" w14:textId="5DD110A2" w:rsidR="008211ED" w:rsidRDefault="00D25B1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80</w:t>
            </w:r>
            <w:r w:rsidR="008211ED" w:rsidRPr="00CF00CF">
              <w:rPr>
                <w:rFonts w:ascii="Arial" w:hAnsi="Arial" w:cs="Arial"/>
                <w:color w:val="00B050"/>
              </w:rPr>
              <w:t>% EXS incl.30% GDS</w:t>
            </w:r>
          </w:p>
        </w:tc>
      </w:tr>
      <w:tr w:rsidR="008211ED" w14:paraId="2A23EE78" w14:textId="385DB358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4" w14:textId="02946E4F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77446">
              <w:rPr>
                <w:rFonts w:ascii="Arial" w:hAnsi="Arial" w:cs="Arial"/>
                <w:b/>
              </w:rPr>
              <w:t>- SAT results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5" w14:textId="676C71D9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71% </w:t>
            </w:r>
            <w:r w:rsidR="009F3BFF">
              <w:rPr>
                <w:rFonts w:ascii="Arial" w:hAnsi="Arial" w:cs="Arial"/>
              </w:rPr>
              <w:t xml:space="preserve">EXS </w:t>
            </w:r>
            <w:r>
              <w:rPr>
                <w:rFonts w:ascii="Arial" w:hAnsi="Arial" w:cs="Arial"/>
              </w:rPr>
              <w:t>incl 2</w:t>
            </w:r>
            <w:r w:rsidR="009F3BF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% GDS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51A" w14:textId="1445891B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71% </w:t>
            </w:r>
            <w:r w:rsidR="009F3BFF">
              <w:rPr>
                <w:rFonts w:ascii="Arial" w:hAnsi="Arial" w:cs="Arial"/>
              </w:rPr>
              <w:t>EXS incl. 29% GDS</w:t>
            </w:r>
          </w:p>
          <w:p w14:paraId="62F72D8A" w14:textId="3805CC25" w:rsidR="009F3BFF" w:rsidRDefault="009F3B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6" w14:textId="2025BE03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57% incl 28% GDS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C085" w14:textId="0923413B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29% EXS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168" w14:textId="77777777" w:rsidR="008211ED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43% EXS</w:t>
            </w:r>
          </w:p>
          <w:p w14:paraId="4A65A51C" w14:textId="5918ADBB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 29% GDS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7" w14:textId="010E2D6F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71% EXS incl 28% GDS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4A05" w14:textId="77777777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57% EXS</w:t>
            </w:r>
          </w:p>
          <w:p w14:paraId="7DB60E08" w14:textId="57BA1E99" w:rsidR="00CF00CF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Incl. </w:t>
            </w:r>
            <w:r w:rsidR="009F3BFF">
              <w:rPr>
                <w:rFonts w:ascii="Arial" w:hAnsi="Arial" w:cs="Arial"/>
              </w:rPr>
              <w:t>14% GDS</w:t>
            </w:r>
          </w:p>
        </w:tc>
      </w:tr>
      <w:tr w:rsidR="008211ED" w14:paraId="2A23EE7D" w14:textId="1C759004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9" w14:textId="7777777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A" w14:textId="6640418D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 incl 33% GDS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F7E0" w14:textId="0839FB6A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 incl. 50% GDS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B" w14:textId="12357512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2203" w14:textId="27C4679A" w:rsidR="008211ED" w:rsidRDefault="00313C3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D463" w14:textId="77777777" w:rsidR="008211ED" w:rsidRDefault="00313C3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83% EXS</w:t>
            </w:r>
          </w:p>
          <w:p w14:paraId="6D4AD408" w14:textId="1D1289C1" w:rsidR="00313C32" w:rsidRDefault="00313C3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Incl. 17% GDS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C" w14:textId="28327F3B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 incl 17% GDS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99EE" w14:textId="61499E1F" w:rsidR="008211ED" w:rsidRPr="008211ED" w:rsidRDefault="00313C32" w:rsidP="008211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 incl. 17% GDS</w:t>
            </w:r>
          </w:p>
        </w:tc>
      </w:tr>
      <w:tr w:rsidR="008211ED" w14:paraId="2A23EE82" w14:textId="56B1B436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E" w14:textId="1996BCA6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7F" w14:textId="752D223F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 incl 27% GDS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CEFE" w14:textId="634B075F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 EXS incl. 4 GDS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0" w14:textId="01961195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E637" w14:textId="477CBD8B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87% EXS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D5F" w14:textId="77777777" w:rsidR="008211ED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 EXS</w:t>
            </w:r>
          </w:p>
          <w:p w14:paraId="1EF0E1DA" w14:textId="63F2B7A6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33% GDS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1" w14:textId="4FFA9E0A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 EXS incl 13% GDS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D137" w14:textId="77777777" w:rsidR="008211ED" w:rsidRPr="005D4A42" w:rsidRDefault="00CF00CF">
            <w:pPr>
              <w:spacing w:after="0" w:line="240" w:lineRule="auto"/>
              <w:rPr>
                <w:rFonts w:ascii="Arial" w:hAnsi="Arial" w:cs="Arial"/>
                <w:color w:val="FFC000"/>
              </w:rPr>
            </w:pPr>
            <w:r w:rsidRPr="005D4A42">
              <w:rPr>
                <w:rFonts w:ascii="Arial" w:hAnsi="Arial" w:cs="Arial"/>
                <w:color w:val="FFC000"/>
              </w:rPr>
              <w:t>60% EXS</w:t>
            </w:r>
          </w:p>
          <w:p w14:paraId="7A5B681C" w14:textId="5B60F980" w:rsidR="00CF00CF" w:rsidRPr="005D4A42" w:rsidRDefault="00CF00CF">
            <w:pPr>
              <w:spacing w:after="0" w:line="240" w:lineRule="auto"/>
              <w:rPr>
                <w:rFonts w:ascii="Arial" w:hAnsi="Arial" w:cs="Arial"/>
                <w:color w:val="FFC000"/>
              </w:rPr>
            </w:pPr>
            <w:r w:rsidRPr="005D4A42">
              <w:rPr>
                <w:rFonts w:ascii="Arial" w:hAnsi="Arial" w:cs="Arial"/>
                <w:color w:val="FFC000"/>
              </w:rPr>
              <w:t>Incl. 27% GDS</w:t>
            </w:r>
          </w:p>
        </w:tc>
      </w:tr>
      <w:tr w:rsidR="008211ED" w14:paraId="2A23EE87" w14:textId="3565313F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3" w14:textId="7777777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4" w14:textId="226301E4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55% EXS incl 39% GDS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E67" w14:textId="77777777" w:rsidR="008211ED" w:rsidRPr="005D4A42" w:rsidRDefault="00CF00CF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5D4A42">
              <w:rPr>
                <w:rFonts w:ascii="Arial" w:hAnsi="Arial" w:cs="Arial"/>
                <w:color w:val="00B050"/>
              </w:rPr>
              <w:t>71% EXS</w:t>
            </w:r>
          </w:p>
          <w:p w14:paraId="39DBDEC0" w14:textId="721A3915" w:rsidR="00CF00CF" w:rsidRDefault="00CF00CF">
            <w:pPr>
              <w:spacing w:after="0" w:line="240" w:lineRule="auto"/>
              <w:rPr>
                <w:rFonts w:ascii="Arial" w:hAnsi="Arial" w:cs="Arial"/>
              </w:rPr>
            </w:pPr>
            <w:r w:rsidRPr="005D4A42">
              <w:rPr>
                <w:rFonts w:ascii="Arial" w:hAnsi="Arial" w:cs="Arial"/>
                <w:color w:val="00B050"/>
              </w:rPr>
              <w:t xml:space="preserve">Incl.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5" w14:textId="14A8BC1E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61% EXS incl 6% GDS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FB4" w14:textId="5A380720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 w:rsidRPr="005D4A42">
              <w:rPr>
                <w:rFonts w:ascii="Arial" w:hAnsi="Arial" w:cs="Arial"/>
                <w:color w:val="FFC000"/>
              </w:rPr>
              <w:t>65% EXS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1EB" w14:textId="50FD7805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71% EXS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6" w14:textId="6D85601A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61% EXS incl 28% GDS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0AFE" w14:textId="68C111D1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 w:rsidRPr="005D4A42">
              <w:rPr>
                <w:rFonts w:ascii="Arial" w:hAnsi="Arial" w:cs="Arial"/>
                <w:color w:val="FF0000"/>
              </w:rPr>
              <w:t>47% EXS</w:t>
            </w:r>
          </w:p>
        </w:tc>
      </w:tr>
      <w:tr w:rsidR="008211ED" w14:paraId="2A23EE8C" w14:textId="54F2BFD6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8" w14:textId="169DADF7" w:rsidR="008211ED" w:rsidRDefault="008211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077446">
              <w:rPr>
                <w:rFonts w:ascii="Arial" w:hAnsi="Arial" w:cs="Arial"/>
                <w:b/>
              </w:rPr>
              <w:t>- in house assessments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9" w14:textId="4580F3E3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 EXS incl 10% GDS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52BE" w14:textId="66B98975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 w:rsidRPr="005D4A42">
              <w:rPr>
                <w:rFonts w:ascii="Arial" w:hAnsi="Arial" w:cs="Arial"/>
                <w:color w:val="FFC000"/>
              </w:rPr>
              <w:t>50% EXS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A" w14:textId="2E2C2265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 EXS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C59D" w14:textId="77777777" w:rsidR="008211ED" w:rsidRPr="005D4A42" w:rsidRDefault="00CF00CF">
            <w:pPr>
              <w:spacing w:after="0" w:line="240" w:lineRule="auto"/>
              <w:rPr>
                <w:rFonts w:ascii="Arial" w:hAnsi="Arial" w:cs="Arial"/>
                <w:color w:val="FFC000"/>
              </w:rPr>
            </w:pPr>
            <w:r w:rsidRPr="005D4A42">
              <w:rPr>
                <w:rFonts w:ascii="Arial" w:hAnsi="Arial" w:cs="Arial"/>
                <w:color w:val="FFC000"/>
              </w:rPr>
              <w:t>60% EXS</w:t>
            </w:r>
          </w:p>
          <w:p w14:paraId="1F546951" w14:textId="1D1EF95A" w:rsidR="00CF00CF" w:rsidRDefault="00CF00C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34C3" w14:textId="65AEAFD3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40% EXS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E8B" w14:textId="332B6233" w:rsidR="008211ED" w:rsidRDefault="008211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 EXS incl 10% GDS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664" w14:textId="77777777" w:rsidR="008211ED" w:rsidRDefault="00CF00C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 EXS</w:t>
            </w:r>
          </w:p>
          <w:p w14:paraId="7FB65EB0" w14:textId="600A3B77" w:rsidR="00CF00CF" w:rsidRDefault="00CF00C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446" w14:paraId="5C258F05" w14:textId="77777777" w:rsidTr="008211E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BFB0" w14:textId="18DF689C" w:rsidR="00077446" w:rsidRDefault="000774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6-SAT results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67E0" w14:textId="77777777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5D0" w14:textId="77777777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 EXS</w:t>
            </w:r>
          </w:p>
          <w:p w14:paraId="676FEB44" w14:textId="770A17DD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 GDS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8950" w14:textId="77777777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9456" w14:textId="127807AF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97E2" w14:textId="77777777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60%</w:t>
            </w:r>
          </w:p>
          <w:p w14:paraId="7CD06BA6" w14:textId="54E882ED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 GDS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949" w14:textId="77777777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AA2" w14:textId="615AAA2E" w:rsidR="00077446" w:rsidRDefault="000774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 EXS</w:t>
            </w:r>
          </w:p>
        </w:tc>
      </w:tr>
    </w:tbl>
    <w:p w14:paraId="2A23EE8D" w14:textId="77777777" w:rsidR="00894018" w:rsidRDefault="00894018" w:rsidP="00894018">
      <w:pPr>
        <w:rPr>
          <w:rFonts w:ascii="Arial" w:hAnsi="Arial" w:cs="Arial"/>
        </w:rPr>
      </w:pPr>
    </w:p>
    <w:p w14:paraId="2A23EE8E" w14:textId="77777777" w:rsidR="00894018" w:rsidRDefault="00894018" w:rsidP="00894018">
      <w:pPr>
        <w:rPr>
          <w:rFonts w:ascii="Arial" w:hAnsi="Arial" w:cs="Arial"/>
        </w:rPr>
      </w:pPr>
    </w:p>
    <w:p w14:paraId="2A23EE8F" w14:textId="77777777" w:rsidR="00894018" w:rsidRDefault="00894018" w:rsidP="00894018">
      <w:pPr>
        <w:rPr>
          <w:rFonts w:ascii="Arial" w:hAnsi="Arial" w:cs="Arial"/>
        </w:rPr>
      </w:pPr>
    </w:p>
    <w:p w14:paraId="2A23EE90" w14:textId="77777777" w:rsidR="008B742E" w:rsidRDefault="008B742E"/>
    <w:sectPr w:rsidR="008B742E" w:rsidSect="008211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18"/>
    <w:rsid w:val="00077446"/>
    <w:rsid w:val="00313C32"/>
    <w:rsid w:val="005D4A42"/>
    <w:rsid w:val="008211ED"/>
    <w:rsid w:val="0082431E"/>
    <w:rsid w:val="00894018"/>
    <w:rsid w:val="008B742E"/>
    <w:rsid w:val="009F3BFF"/>
    <w:rsid w:val="00CF00CF"/>
    <w:rsid w:val="00D25B1D"/>
    <w:rsid w:val="00D31154"/>
    <w:rsid w:val="00D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018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1154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154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15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154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154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15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154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154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154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15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1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1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15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15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15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15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1154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15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15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115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31154"/>
    <w:rPr>
      <w:b/>
      <w:bCs/>
    </w:rPr>
  </w:style>
  <w:style w:type="character" w:styleId="Emphasis">
    <w:name w:val="Emphasis"/>
    <w:uiPriority w:val="20"/>
    <w:qFormat/>
    <w:rsid w:val="00D3115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311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1154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1154"/>
    <w:pPr>
      <w:spacing w:before="200" w:after="0" w:line="276" w:lineRule="auto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115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154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154"/>
    <w:rPr>
      <w:b/>
      <w:bCs/>
      <w:i/>
      <w:iCs/>
    </w:rPr>
  </w:style>
  <w:style w:type="character" w:styleId="SubtleEmphasis">
    <w:name w:val="Subtle Emphasis"/>
    <w:uiPriority w:val="19"/>
    <w:qFormat/>
    <w:rsid w:val="00D31154"/>
    <w:rPr>
      <w:i/>
      <w:iCs/>
    </w:rPr>
  </w:style>
  <w:style w:type="character" w:styleId="IntenseEmphasis">
    <w:name w:val="Intense Emphasis"/>
    <w:uiPriority w:val="21"/>
    <w:qFormat/>
    <w:rsid w:val="00D31154"/>
    <w:rPr>
      <w:b/>
      <w:bCs/>
    </w:rPr>
  </w:style>
  <w:style w:type="character" w:styleId="SubtleReference">
    <w:name w:val="Subtle Reference"/>
    <w:uiPriority w:val="31"/>
    <w:qFormat/>
    <w:rsid w:val="00D31154"/>
    <w:rPr>
      <w:smallCaps/>
    </w:rPr>
  </w:style>
  <w:style w:type="character" w:styleId="IntenseReference">
    <w:name w:val="Intense Reference"/>
    <w:uiPriority w:val="32"/>
    <w:qFormat/>
    <w:rsid w:val="00D31154"/>
    <w:rPr>
      <w:smallCaps/>
      <w:spacing w:val="5"/>
      <w:u w:val="single"/>
    </w:rPr>
  </w:style>
  <w:style w:type="character" w:styleId="BookTitle">
    <w:name w:val="Book Title"/>
    <w:uiPriority w:val="33"/>
    <w:qFormat/>
    <w:rsid w:val="00D3115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1154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8940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018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1154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154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15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154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154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15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154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154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154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15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1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1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15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15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15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15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1154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15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15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115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31154"/>
    <w:rPr>
      <w:b/>
      <w:bCs/>
    </w:rPr>
  </w:style>
  <w:style w:type="character" w:styleId="Emphasis">
    <w:name w:val="Emphasis"/>
    <w:uiPriority w:val="20"/>
    <w:qFormat/>
    <w:rsid w:val="00D3115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311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1154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1154"/>
    <w:pPr>
      <w:spacing w:before="200" w:after="0" w:line="276" w:lineRule="auto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115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154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154"/>
    <w:rPr>
      <w:b/>
      <w:bCs/>
      <w:i/>
      <w:iCs/>
    </w:rPr>
  </w:style>
  <w:style w:type="character" w:styleId="SubtleEmphasis">
    <w:name w:val="Subtle Emphasis"/>
    <w:uiPriority w:val="19"/>
    <w:qFormat/>
    <w:rsid w:val="00D31154"/>
    <w:rPr>
      <w:i/>
      <w:iCs/>
    </w:rPr>
  </w:style>
  <w:style w:type="character" w:styleId="IntenseEmphasis">
    <w:name w:val="Intense Emphasis"/>
    <w:uiPriority w:val="21"/>
    <w:qFormat/>
    <w:rsid w:val="00D31154"/>
    <w:rPr>
      <w:b/>
      <w:bCs/>
    </w:rPr>
  </w:style>
  <w:style w:type="character" w:styleId="SubtleReference">
    <w:name w:val="Subtle Reference"/>
    <w:uiPriority w:val="31"/>
    <w:qFormat/>
    <w:rsid w:val="00D31154"/>
    <w:rPr>
      <w:smallCaps/>
    </w:rPr>
  </w:style>
  <w:style w:type="character" w:styleId="IntenseReference">
    <w:name w:val="Intense Reference"/>
    <w:uiPriority w:val="32"/>
    <w:qFormat/>
    <w:rsid w:val="00D31154"/>
    <w:rPr>
      <w:smallCaps/>
      <w:spacing w:val="5"/>
      <w:u w:val="single"/>
    </w:rPr>
  </w:style>
  <w:style w:type="character" w:styleId="BookTitle">
    <w:name w:val="Book Title"/>
    <w:uiPriority w:val="33"/>
    <w:qFormat/>
    <w:rsid w:val="00D3115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1154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8940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CA49798C</Template>
  <TotalTime>39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Longstaff</dc:creator>
  <cp:lastModifiedBy>Zoe Longstaff</cp:lastModifiedBy>
  <cp:revision>11</cp:revision>
  <cp:lastPrinted>2019-07-11T16:00:00Z</cp:lastPrinted>
  <dcterms:created xsi:type="dcterms:W3CDTF">2019-06-28T10:41:00Z</dcterms:created>
  <dcterms:modified xsi:type="dcterms:W3CDTF">2019-07-11T16:00:00Z</dcterms:modified>
</cp:coreProperties>
</file>