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D46130" w:rsidRPr="009A007A" w14:paraId="21FFC15D" w14:textId="77777777" w:rsidTr="065EB743">
        <w:tc>
          <w:tcPr>
            <w:tcW w:w="2802" w:type="dxa"/>
          </w:tcPr>
          <w:p w14:paraId="470252BC" w14:textId="77777777" w:rsidR="00D46130" w:rsidRPr="009A007A" w:rsidRDefault="00D46130" w:rsidP="005820ED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Subject</w:t>
            </w:r>
            <w:r w:rsidR="005820ED" w:rsidRPr="009A007A">
              <w:rPr>
                <w:rFonts w:ascii="Segoe UI Light" w:eastAsia="Calibri" w:hAnsi="Segoe UI Light" w:cs="Segoe UI Light"/>
                <w:b/>
              </w:rPr>
              <w:t xml:space="preserve">/Focus  </w:t>
            </w:r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3F2CD9BA" w14:textId="77777777" w:rsidR="007A1AC3" w:rsidRPr="009A007A" w:rsidRDefault="007A1AC3" w:rsidP="005820ED">
            <w:pPr>
              <w:rPr>
                <w:rFonts w:ascii="Segoe UI Light" w:eastAsia="Calibri" w:hAnsi="Segoe UI Light" w:cs="Segoe UI Light"/>
                <w:b/>
              </w:rPr>
            </w:pPr>
          </w:p>
        </w:tc>
        <w:tc>
          <w:tcPr>
            <w:tcW w:w="6804" w:type="dxa"/>
          </w:tcPr>
          <w:p w14:paraId="36A98FD5" w14:textId="593067DE" w:rsidR="00D46130" w:rsidRPr="009A007A" w:rsidRDefault="007276F2" w:rsidP="065EB743">
            <w:pPr>
              <w:rPr>
                <w:rFonts w:ascii="Segoe UI Light" w:eastAsia="Calibri" w:hAnsi="Segoe UI Light" w:cs="Segoe UI Light"/>
                <w:b/>
                <w:bCs/>
              </w:rPr>
            </w:pPr>
            <w:r>
              <w:rPr>
                <w:rFonts w:ascii="Segoe UI Light" w:eastAsia="Calibri" w:hAnsi="Segoe UI Light" w:cs="Segoe UI Light"/>
                <w:b/>
                <w:bCs/>
              </w:rPr>
              <w:t>Attainment in Literacy (focusing on top 20% if possible)</w:t>
            </w:r>
          </w:p>
        </w:tc>
      </w:tr>
      <w:tr w:rsidR="00D46130" w:rsidRPr="009A007A" w14:paraId="509DCD81" w14:textId="77777777" w:rsidTr="065EB743">
        <w:tc>
          <w:tcPr>
            <w:tcW w:w="2802" w:type="dxa"/>
          </w:tcPr>
          <w:p w14:paraId="6BA9BE3C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Date of visit</w:t>
            </w:r>
          </w:p>
        </w:tc>
        <w:tc>
          <w:tcPr>
            <w:tcW w:w="6804" w:type="dxa"/>
          </w:tcPr>
          <w:p w14:paraId="69F3FF80" w14:textId="2C914410" w:rsidR="00D46130" w:rsidRPr="009A007A" w:rsidRDefault="007276F2" w:rsidP="00D0678F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Feb 5</w:t>
            </w:r>
            <w:r w:rsidRPr="007276F2">
              <w:rPr>
                <w:rFonts w:ascii="Segoe UI Light" w:eastAsia="Calibri" w:hAnsi="Segoe UI Light" w:cs="Segoe UI Light"/>
                <w:b/>
                <w:vertAlign w:val="superscript"/>
              </w:rPr>
              <w:t>th</w:t>
            </w:r>
            <w:r>
              <w:rPr>
                <w:rFonts w:ascii="Segoe UI Light" w:eastAsia="Calibri" w:hAnsi="Segoe UI Light" w:cs="Segoe UI Light"/>
                <w:b/>
              </w:rPr>
              <w:t xml:space="preserve"> 2024</w:t>
            </w:r>
          </w:p>
        </w:tc>
      </w:tr>
      <w:tr w:rsidR="000D7BAD" w:rsidRPr="009A007A" w14:paraId="43C168C3" w14:textId="77777777" w:rsidTr="065EB743">
        <w:tc>
          <w:tcPr>
            <w:tcW w:w="2802" w:type="dxa"/>
          </w:tcPr>
          <w:p w14:paraId="50E1BF4E" w14:textId="77777777" w:rsidR="000D7BAD" w:rsidRPr="009A007A" w:rsidRDefault="000D7BAD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Link to SDP Priorities</w:t>
            </w:r>
          </w:p>
        </w:tc>
        <w:tc>
          <w:tcPr>
            <w:tcW w:w="6804" w:type="dxa"/>
          </w:tcPr>
          <w:p w14:paraId="3E63B7E0" w14:textId="4891E392" w:rsidR="001A7C67" w:rsidRPr="001A7C67" w:rsidRDefault="001A7C67" w:rsidP="001A7C67">
            <w:pPr>
              <w:rPr>
                <w:rFonts w:ascii="Calibri" w:hAnsi="Calibri" w:cs="Calibri"/>
                <w:color w:val="000000"/>
                <w:lang w:val="en-IS" w:eastAsia="en-GB"/>
              </w:rPr>
            </w:pPr>
            <w:r w:rsidRPr="001A7C67">
              <w:rPr>
                <w:rFonts w:ascii="Calibri" w:hAnsi="Calibri" w:cs="Calibri"/>
                <w:color w:val="000000"/>
              </w:rPr>
              <w:t>QE1: To ensure that Early Reading is taught consistently well delivering successful outcomes for ALL</w:t>
            </w:r>
            <w:r w:rsidR="00A00619">
              <w:rPr>
                <w:rFonts w:ascii="Calibri" w:hAnsi="Calibri" w:cs="Calibri"/>
                <w:color w:val="000000"/>
              </w:rPr>
              <w:t xml:space="preserve">. (We had hoped to look at top 20% but the way the morning went that was not easy </w:t>
            </w:r>
            <w:proofErr w:type="spellStart"/>
            <w:proofErr w:type="gramStart"/>
            <w:r w:rsidR="00A00619">
              <w:rPr>
                <w:rFonts w:ascii="Calibri" w:hAnsi="Calibri" w:cs="Calibri"/>
                <w:color w:val="000000"/>
              </w:rPr>
              <w:t>too</w:t>
            </w:r>
            <w:proofErr w:type="spellEnd"/>
            <w:proofErr w:type="gramEnd"/>
            <w:r w:rsidR="00A00619">
              <w:rPr>
                <w:rFonts w:ascii="Calibri" w:hAnsi="Calibri" w:cs="Calibri"/>
                <w:color w:val="000000"/>
              </w:rPr>
              <w:t xml:space="preserve"> see.)</w:t>
            </w:r>
          </w:p>
          <w:p w14:paraId="7F74ED52" w14:textId="77777777" w:rsidR="00CD79F5" w:rsidRPr="001A7C67" w:rsidRDefault="00CD79F5" w:rsidP="00D0678F">
            <w:pPr>
              <w:rPr>
                <w:rFonts w:ascii="Segoe UI Light" w:eastAsia="Calibri" w:hAnsi="Segoe UI Light" w:cs="Segoe UI Light"/>
              </w:rPr>
            </w:pPr>
          </w:p>
        </w:tc>
      </w:tr>
    </w:tbl>
    <w:p w14:paraId="6DDCD1FC" w14:textId="77777777" w:rsidR="00D46130" w:rsidRPr="009A007A" w:rsidRDefault="00D46130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820ED" w:rsidRPr="009A007A" w14:paraId="3582644E" w14:textId="77777777" w:rsidTr="065EB743">
        <w:tc>
          <w:tcPr>
            <w:tcW w:w="9634" w:type="dxa"/>
          </w:tcPr>
          <w:p w14:paraId="4B70A5E2" w14:textId="27183969" w:rsidR="005820ED" w:rsidRDefault="005820ED" w:rsidP="00B73421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Key Observations/Findings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675F31CE" w14:textId="0A3D79DD" w:rsidR="001A7C67" w:rsidRDefault="001A7C67" w:rsidP="00B73421">
            <w:pPr>
              <w:rPr>
                <w:rFonts w:ascii="Segoe UI Light" w:eastAsia="Calibri" w:hAnsi="Segoe UI Light" w:cs="Segoe UI Light"/>
                <w:b/>
                <w:bCs/>
              </w:rPr>
            </w:pPr>
            <w:r>
              <w:rPr>
                <w:rFonts w:ascii="Segoe UI Light" w:eastAsia="Calibri" w:hAnsi="Segoe UI Light" w:cs="Segoe UI Light"/>
                <w:b/>
                <w:bCs/>
              </w:rPr>
              <w:t xml:space="preserve">We visited all 3 phonics groups and found that the </w:t>
            </w:r>
            <w:proofErr w:type="spellStart"/>
            <w:r>
              <w:rPr>
                <w:rFonts w:ascii="Segoe UI Light" w:eastAsia="Calibri" w:hAnsi="Segoe UI Light" w:cs="Segoe UI Light"/>
                <w:b/>
                <w:bCs/>
              </w:rPr>
              <w:t>chidren</w:t>
            </w:r>
            <w:proofErr w:type="spellEnd"/>
            <w:r>
              <w:rPr>
                <w:rFonts w:ascii="Segoe UI Light" w:eastAsia="Calibri" w:hAnsi="Segoe UI Light" w:cs="Segoe UI Light"/>
                <w:b/>
                <w:bCs/>
              </w:rPr>
              <w:t xml:space="preserve"> were all being stretched as they were in ability groups for phonics. </w:t>
            </w:r>
          </w:p>
          <w:p w14:paraId="7378C3E9" w14:textId="7B00BD6C" w:rsidR="001A7C67" w:rsidRDefault="001A7C67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666FDB22" w14:textId="6FCA2388" w:rsidR="001A7C67" w:rsidRDefault="001A7C67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The literacy sessions were class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sessions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but it was felt that as the activities were open ended there was sufficient stretch for the more able.</w:t>
            </w:r>
          </w:p>
          <w:p w14:paraId="38C2050E" w14:textId="0648AC40" w:rsidR="004518AE" w:rsidRDefault="004518AE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2D04D5A3" w14:textId="69ADBAD8" w:rsidR="004518AE" w:rsidRPr="009A007A" w:rsidRDefault="004518AE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We were able to meet the representative from the hub who is working with the school to improve </w:t>
            </w:r>
            <w:proofErr w:type="spellStart"/>
            <w:proofErr w:type="gramStart"/>
            <w:r>
              <w:rPr>
                <w:rFonts w:ascii="Segoe UI Light" w:eastAsia="Calibri" w:hAnsi="Segoe UI Light" w:cs="Segoe UI Light"/>
                <w:b/>
              </w:rPr>
              <w:t>it’s</w:t>
            </w:r>
            <w:proofErr w:type="spellEnd"/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literacy performance.  She was clearly impressed with the impact made by J Loom she was in a meeting with Jodie in which the performance of each child was being discussed </w:t>
            </w:r>
          </w:p>
          <w:p w14:paraId="3B98BA53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6D30D937" w14:textId="77777777" w:rsidR="009E4235" w:rsidRPr="009A007A" w:rsidRDefault="009E4235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060A15BC" w14:textId="77777777" w:rsidR="00152744" w:rsidRPr="009A007A" w:rsidRDefault="00152744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4BF07F6C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64553FED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86748C" w:rsidRPr="009A007A" w14:paraId="0658F8CE" w14:textId="77777777" w:rsidTr="065EB743">
        <w:tc>
          <w:tcPr>
            <w:tcW w:w="9634" w:type="dxa"/>
          </w:tcPr>
          <w:p w14:paraId="664ECBD1" w14:textId="77777777" w:rsidR="0086748C" w:rsidRDefault="0DDAD5F7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Points of Clarification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77EDF5B4" w14:textId="0A30FB71" w:rsidR="00C22D5F" w:rsidRDefault="004518AE" w:rsidP="065EB743">
            <w:pPr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none</w:t>
            </w:r>
          </w:p>
          <w:p w14:paraId="7EF7DFFD" w14:textId="77777777" w:rsidR="00C22D5F" w:rsidRPr="009A007A" w:rsidRDefault="00C22D5F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1E4DAF1C" w14:textId="77777777" w:rsidR="005B3799" w:rsidRPr="009A007A" w:rsidRDefault="005B3799" w:rsidP="00D0678F">
      <w:pPr>
        <w:rPr>
          <w:rFonts w:ascii="Segoe UI Light" w:hAnsi="Segoe UI Light" w:cs="Segoe UI Light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742AE3" w:rsidRPr="009A007A" w14:paraId="0DC41C25" w14:textId="77777777" w:rsidTr="001A7C67">
        <w:tc>
          <w:tcPr>
            <w:tcW w:w="2450" w:type="dxa"/>
          </w:tcPr>
          <w:p w14:paraId="25438876" w14:textId="77777777" w:rsidR="00742AE3" w:rsidRPr="009A007A" w:rsidRDefault="00CF36C8" w:rsidP="001A7C67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Fin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ding</w:t>
            </w: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s/Observations 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Relating to:</w:t>
            </w:r>
          </w:p>
        </w:tc>
        <w:tc>
          <w:tcPr>
            <w:tcW w:w="7184" w:type="dxa"/>
          </w:tcPr>
          <w:p w14:paraId="2AD6CEB1" w14:textId="54B3E2B7" w:rsidR="00742AE3" w:rsidRPr="009A007A" w:rsidRDefault="004518AE" w:rsidP="001A7C67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Sorry could not write in the box below!  In all the interactions observed adult-child, child-child, adult-adult there was nothing seen to detract from these values.</w:t>
            </w:r>
          </w:p>
        </w:tc>
      </w:tr>
      <w:tr w:rsidR="008B21A9" w:rsidRPr="009A007A" w14:paraId="6B8D1C2A" w14:textId="77777777" w:rsidTr="001A7C67">
        <w:trPr>
          <w:gridAfter w:val="1"/>
          <w:wAfter w:w="7184" w:type="dxa"/>
          <w:trHeight w:val="1944"/>
        </w:trPr>
        <w:tc>
          <w:tcPr>
            <w:tcW w:w="2450" w:type="dxa"/>
          </w:tcPr>
          <w:p w14:paraId="377861A0" w14:textId="77777777" w:rsidR="008B21A9" w:rsidRDefault="008B21A9" w:rsidP="001A7C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eastAsia="Times New Roman" w:hAnsi="Segoe UI Light" w:cs="Segoe UI Light"/>
                <w:color w:val="333333"/>
              </w:rPr>
            </w:pPr>
            <w:r>
              <w:rPr>
                <w:rFonts w:ascii="Segoe UI Light" w:hAnsi="Segoe UI Light" w:cs="Segoe UI Light"/>
                <w:color w:val="000000"/>
                <w:kern w:val="32"/>
              </w:rPr>
              <w:t>School’s Christian Vision and Values</w:t>
            </w:r>
            <w:r w:rsidRPr="003723FE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14:paraId="20461B15" w14:textId="77777777" w:rsidR="008B21A9" w:rsidRPr="003723FE" w:rsidRDefault="008B21A9" w:rsidP="001A7C6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Truthfulness</w:t>
            </w:r>
          </w:p>
          <w:p w14:paraId="3C89B3F2" w14:textId="77777777" w:rsidR="008B21A9" w:rsidRPr="003723FE" w:rsidRDefault="008B21A9" w:rsidP="001A7C6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Compassion</w:t>
            </w:r>
          </w:p>
          <w:p w14:paraId="09C9110D" w14:textId="77777777" w:rsidR="008B21A9" w:rsidRPr="003723FE" w:rsidRDefault="008B21A9" w:rsidP="001A7C6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Forgiveness</w:t>
            </w:r>
          </w:p>
          <w:p w14:paraId="019FD3CD" w14:textId="77777777" w:rsidR="008B21A9" w:rsidRPr="009A007A" w:rsidRDefault="008B21A9" w:rsidP="001A7C6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Respect</w:t>
            </w:r>
          </w:p>
        </w:tc>
      </w:tr>
      <w:tr w:rsidR="00742AE3" w:rsidRPr="009A007A" w14:paraId="6561A8E3" w14:textId="77777777" w:rsidTr="001A7C67">
        <w:trPr>
          <w:trHeight w:val="1250"/>
        </w:trPr>
        <w:tc>
          <w:tcPr>
            <w:tcW w:w="2450" w:type="dxa"/>
          </w:tcPr>
          <w:p w14:paraId="1F7E560C" w14:textId="15EB1090" w:rsidR="00742AE3" w:rsidRPr="009A007A" w:rsidRDefault="00742AE3" w:rsidP="001A7C67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lastRenderedPageBreak/>
              <w:t xml:space="preserve">Health and Safety Issues: </w:t>
            </w:r>
          </w:p>
          <w:p w14:paraId="4CB7C0D5" w14:textId="77777777" w:rsidR="00742AE3" w:rsidRPr="009A007A" w:rsidRDefault="00742AE3" w:rsidP="001A7C6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406D873E" w14:textId="77777777" w:rsidR="00742AE3" w:rsidRPr="009A007A" w:rsidRDefault="00742AE3" w:rsidP="001A7C6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184" w:type="dxa"/>
          </w:tcPr>
          <w:p w14:paraId="44EA2386" w14:textId="2BE0C1BD" w:rsidR="00742AE3" w:rsidRPr="009A007A" w:rsidRDefault="001A7C67" w:rsidP="001A7C6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proofErr w:type="gramStart"/>
            <w:r>
              <w:rPr>
                <w:rFonts w:ascii="Segoe UI Light" w:hAnsi="Segoe UI Light" w:cs="Segoe UI Light"/>
                <w:b/>
                <w:bCs/>
              </w:rPr>
              <w:t>None apparent</w:t>
            </w:r>
            <w:proofErr w:type="gramEnd"/>
          </w:p>
        </w:tc>
      </w:tr>
      <w:tr w:rsidR="00742AE3" w:rsidRPr="009A007A" w14:paraId="4A3C8217" w14:textId="77777777" w:rsidTr="001A7C67">
        <w:tc>
          <w:tcPr>
            <w:tcW w:w="2450" w:type="dxa"/>
          </w:tcPr>
          <w:p w14:paraId="6E990B2B" w14:textId="77777777" w:rsidR="00742AE3" w:rsidRPr="009A007A" w:rsidRDefault="00742AE3" w:rsidP="001A7C67">
            <w:pPr>
              <w:rPr>
                <w:rFonts w:ascii="Segoe UI Light" w:hAnsi="Segoe UI Light" w:cs="Segoe UI Light"/>
                <w:i/>
                <w:iCs/>
                <w:color w:val="0070C0"/>
              </w:rPr>
            </w:pPr>
            <w:r w:rsidRPr="009A007A">
              <w:rPr>
                <w:rFonts w:ascii="Segoe UI Light" w:hAnsi="Segoe UI Light" w:cs="Segoe UI Light"/>
              </w:rPr>
              <w:t xml:space="preserve">Safeguarding Issues: </w:t>
            </w:r>
          </w:p>
          <w:p w14:paraId="004E5062" w14:textId="77777777" w:rsidR="00742AE3" w:rsidRPr="009A007A" w:rsidRDefault="00742AE3" w:rsidP="001A7C67">
            <w:pPr>
              <w:rPr>
                <w:rFonts w:ascii="Segoe UI Light" w:hAnsi="Segoe UI Light" w:cs="Segoe UI Light"/>
              </w:rPr>
            </w:pPr>
          </w:p>
          <w:p w14:paraId="576E7879" w14:textId="77777777" w:rsidR="00742AE3" w:rsidRPr="009A007A" w:rsidRDefault="00742AE3" w:rsidP="001A7C6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184" w:type="dxa"/>
          </w:tcPr>
          <w:p w14:paraId="44108EA1" w14:textId="09D2A233" w:rsidR="00742AE3" w:rsidRPr="009A007A" w:rsidRDefault="001A7C67" w:rsidP="001A7C6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proofErr w:type="gramStart"/>
            <w:r>
              <w:rPr>
                <w:rFonts w:ascii="Segoe UI Light" w:hAnsi="Segoe UI Light" w:cs="Segoe UI Light"/>
                <w:b/>
                <w:bCs/>
              </w:rPr>
              <w:t>None apparent</w:t>
            </w:r>
            <w:proofErr w:type="gramEnd"/>
          </w:p>
        </w:tc>
      </w:tr>
      <w:tr w:rsidR="00742AE3" w:rsidRPr="009A007A" w14:paraId="429D9A8C" w14:textId="77777777" w:rsidTr="001A7C67">
        <w:tc>
          <w:tcPr>
            <w:tcW w:w="2450" w:type="dxa"/>
          </w:tcPr>
          <w:p w14:paraId="0E5790C3" w14:textId="77777777" w:rsidR="00742AE3" w:rsidRPr="009A007A" w:rsidRDefault="00742AE3" w:rsidP="001A7C67">
            <w:pPr>
              <w:rPr>
                <w:rFonts w:ascii="Segoe UI Light" w:hAnsi="Segoe UI Light" w:cs="Segoe UI Light"/>
              </w:rPr>
            </w:pPr>
            <w:proofErr w:type="spellStart"/>
            <w:r w:rsidRPr="009A007A">
              <w:rPr>
                <w:rFonts w:ascii="Segoe UI Light" w:hAnsi="Segoe UI Light" w:cs="Segoe UI Light"/>
              </w:rPr>
              <w:t>Behaviour</w:t>
            </w:r>
            <w:proofErr w:type="spellEnd"/>
            <w:r w:rsidRPr="009A007A">
              <w:rPr>
                <w:rFonts w:ascii="Segoe UI Light" w:hAnsi="Segoe UI Light" w:cs="Segoe UI Light"/>
              </w:rPr>
              <w:t xml:space="preserve"> of Pupils: </w:t>
            </w:r>
          </w:p>
          <w:p w14:paraId="50594B9A" w14:textId="77777777" w:rsidR="00742AE3" w:rsidRPr="009A007A" w:rsidRDefault="00742AE3" w:rsidP="001A7C6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0CB626B8" w14:textId="77777777" w:rsidR="00742AE3" w:rsidRPr="009A007A" w:rsidRDefault="00742AE3" w:rsidP="001A7C6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184" w:type="dxa"/>
          </w:tcPr>
          <w:p w14:paraId="42F8172B" w14:textId="2F626795" w:rsidR="00742AE3" w:rsidRPr="009A007A" w:rsidRDefault="001A7C67" w:rsidP="001A7C6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Low level disruption dealt with immediately</w:t>
            </w:r>
          </w:p>
        </w:tc>
      </w:tr>
      <w:tr w:rsidR="00742AE3" w:rsidRPr="009A007A" w14:paraId="723E2A1F" w14:textId="77777777" w:rsidTr="001A7C67">
        <w:tc>
          <w:tcPr>
            <w:tcW w:w="2450" w:type="dxa"/>
          </w:tcPr>
          <w:p w14:paraId="333EC31A" w14:textId="77777777" w:rsidR="00742AE3" w:rsidRPr="009A007A" w:rsidRDefault="00CF36C8" w:rsidP="001A7C67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Higher Attainers:</w:t>
            </w:r>
          </w:p>
          <w:p w14:paraId="09CF98E9" w14:textId="77777777" w:rsidR="00CF36C8" w:rsidRPr="009A007A" w:rsidRDefault="00CF36C8" w:rsidP="001A7C67">
            <w:pPr>
              <w:rPr>
                <w:rFonts w:ascii="Segoe UI Light" w:hAnsi="Segoe UI Light" w:cs="Segoe UI Light"/>
              </w:rPr>
            </w:pPr>
          </w:p>
          <w:p w14:paraId="7C29DBA9" w14:textId="77777777" w:rsidR="00CF36C8" w:rsidRPr="009A007A" w:rsidRDefault="00CF36C8" w:rsidP="001A7C67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184" w:type="dxa"/>
          </w:tcPr>
          <w:p w14:paraId="6CDCEB5C" w14:textId="77777777" w:rsidR="00742AE3" w:rsidRPr="009A007A" w:rsidRDefault="00742AE3" w:rsidP="001A7C67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55E2D149" w14:textId="1821DE4E" w:rsidR="0086748C" w:rsidRPr="009A007A" w:rsidRDefault="001A7C67" w:rsidP="00D0678F">
      <w:pPr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br w:type="textWrapping" w:clear="all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46130" w:rsidRPr="009A007A" w14:paraId="73B160D2" w14:textId="77777777" w:rsidTr="00A2429E">
        <w:tc>
          <w:tcPr>
            <w:tcW w:w="9634" w:type="dxa"/>
          </w:tcPr>
          <w:p w14:paraId="7983B841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Aspects to look at next meeting</w:t>
            </w:r>
          </w:p>
          <w:p w14:paraId="4D40948B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418F66F2" w14:textId="77777777" w:rsidR="00443DE6" w:rsidRPr="009A007A" w:rsidRDefault="00443DE6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356D3293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3939F104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7EE00875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A2429E" w:rsidRPr="009A007A" w14:paraId="5AF341BD" w14:textId="77777777" w:rsidTr="00A2429E">
        <w:tc>
          <w:tcPr>
            <w:tcW w:w="9634" w:type="dxa"/>
          </w:tcPr>
          <w:p w14:paraId="76DC3CEA" w14:textId="77777777" w:rsidR="00A2429E" w:rsidRPr="009A007A" w:rsidRDefault="00A2429E" w:rsidP="00A2429E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Points to raise with Headteacher </w:t>
            </w:r>
          </w:p>
          <w:p w14:paraId="7A19DB1C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4CF7B5FC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560D6547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D46130" w:rsidRPr="009A007A" w14:paraId="18B5BE20" w14:textId="77777777" w:rsidTr="00A2429E">
        <w:tc>
          <w:tcPr>
            <w:tcW w:w="9634" w:type="dxa"/>
          </w:tcPr>
          <w:p w14:paraId="412DCD8C" w14:textId="77777777" w:rsidR="00D46130" w:rsidRPr="009A007A" w:rsidRDefault="00585C09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</w:t>
            </w:r>
            <w:r w:rsidR="00182DBF" w:rsidRPr="009A007A">
              <w:rPr>
                <w:rFonts w:ascii="Segoe UI Light" w:eastAsia="Calibri" w:hAnsi="Segoe UI Light" w:cs="Segoe UI Light"/>
                <w:b/>
              </w:rPr>
              <w:t>P</w:t>
            </w:r>
            <w:r w:rsidR="00D46130" w:rsidRPr="009A007A">
              <w:rPr>
                <w:rFonts w:ascii="Segoe UI Light" w:eastAsia="Calibri" w:hAnsi="Segoe UI Light" w:cs="Segoe UI Light"/>
                <w:b/>
              </w:rPr>
              <w:t xml:space="preserve">oints to </w:t>
            </w:r>
            <w:r w:rsidRPr="009A007A">
              <w:rPr>
                <w:rFonts w:ascii="Segoe UI Light" w:eastAsia="Calibri" w:hAnsi="Segoe UI Light" w:cs="Segoe UI Light"/>
                <w:b/>
              </w:rPr>
              <w:t>raise at</w:t>
            </w:r>
            <w:r w:rsidR="00A2429E" w:rsidRPr="009A007A">
              <w:rPr>
                <w:rFonts w:ascii="Segoe UI Light" w:eastAsia="Calibri" w:hAnsi="Segoe UI Light" w:cs="Segoe UI Light"/>
                <w:b/>
              </w:rPr>
              <w:t xml:space="preserve"> Governing Body </w:t>
            </w:r>
          </w:p>
          <w:p w14:paraId="15333E31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69E59878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2817160D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0F4B9D75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62E43E16" w14:textId="533173D5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 xml:space="preserve">Governor’s Name: </w:t>
      </w:r>
      <w:r w:rsidR="007276F2">
        <w:rPr>
          <w:rFonts w:ascii="Segoe UI Light" w:eastAsia="Calibri" w:hAnsi="Segoe UI Light" w:cs="Segoe UI Light"/>
          <w:b/>
          <w:bCs/>
        </w:rPr>
        <w:t xml:space="preserve">Rachel </w:t>
      </w:r>
      <w:proofErr w:type="spellStart"/>
      <w:r w:rsidR="007276F2">
        <w:rPr>
          <w:rFonts w:ascii="Segoe UI Light" w:eastAsia="Calibri" w:hAnsi="Segoe UI Light" w:cs="Segoe UI Light"/>
          <w:b/>
          <w:bCs/>
        </w:rPr>
        <w:t>Britnell</w:t>
      </w:r>
      <w:proofErr w:type="spellEnd"/>
      <w:r w:rsidR="007276F2">
        <w:rPr>
          <w:rFonts w:ascii="Segoe UI Light" w:eastAsia="Calibri" w:hAnsi="Segoe UI Light" w:cs="Segoe UI Light"/>
          <w:b/>
          <w:bCs/>
        </w:rPr>
        <w:t xml:space="preserve"> and Gill Lloyd</w:t>
      </w:r>
    </w:p>
    <w:p w14:paraId="692EAEC0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3EF2F702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  <w:r w:rsidRPr="009A007A">
        <w:rPr>
          <w:rFonts w:ascii="Segoe UI Light" w:eastAsia="Calibri" w:hAnsi="Segoe UI Light" w:cs="Segoe UI Light"/>
          <w:b/>
        </w:rPr>
        <w:t>Governor’s Signature:</w:t>
      </w:r>
    </w:p>
    <w:p w14:paraId="09FAD9DA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778436AA" w14:textId="3AF694B5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>Date:</w:t>
      </w:r>
      <w:r w:rsidR="06E4A681" w:rsidRPr="009A007A">
        <w:rPr>
          <w:rFonts w:ascii="Segoe UI Light" w:eastAsia="Calibri" w:hAnsi="Segoe UI Light" w:cs="Segoe UI Light"/>
          <w:b/>
          <w:bCs/>
        </w:rPr>
        <w:t xml:space="preserve"> </w:t>
      </w:r>
      <w:r w:rsidR="007276F2">
        <w:rPr>
          <w:rFonts w:ascii="Segoe UI Light" w:eastAsia="Calibri" w:hAnsi="Segoe UI Light" w:cs="Segoe UI Light"/>
          <w:b/>
          <w:bCs/>
        </w:rPr>
        <w:t>18</w:t>
      </w:r>
      <w:r w:rsidR="007276F2" w:rsidRPr="007276F2">
        <w:rPr>
          <w:rFonts w:ascii="Segoe UI Light" w:eastAsia="Calibri" w:hAnsi="Segoe UI Light" w:cs="Segoe UI Light"/>
          <w:b/>
          <w:bCs/>
          <w:vertAlign w:val="superscript"/>
        </w:rPr>
        <w:t>th</w:t>
      </w:r>
      <w:r w:rsidR="007276F2">
        <w:rPr>
          <w:rFonts w:ascii="Segoe UI Light" w:eastAsia="Calibri" w:hAnsi="Segoe UI Light" w:cs="Segoe UI Light"/>
          <w:b/>
          <w:bCs/>
        </w:rPr>
        <w:t xml:space="preserve"> Feb 2024</w:t>
      </w:r>
    </w:p>
    <w:p w14:paraId="263219FC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="004E0372" w:rsidRPr="009A007A" w14:paraId="3A32EFA5" w14:textId="77777777" w:rsidTr="009B23A7">
        <w:tc>
          <w:tcPr>
            <w:tcW w:w="5240" w:type="dxa"/>
          </w:tcPr>
          <w:p w14:paraId="6B1BA6B2" w14:textId="77777777" w:rsidR="007B59F9" w:rsidRPr="009A007A" w:rsidRDefault="007B59F9" w:rsidP="007B59F9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 xml:space="preserve">Copy of 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monitoring </w:t>
            </w:r>
            <w:r w:rsidRPr="009A007A">
              <w:rPr>
                <w:rFonts w:ascii="Segoe UI Light" w:hAnsi="Segoe UI Light" w:cs="Segoe UI Light"/>
                <w:b/>
                <w:bCs/>
              </w:rPr>
              <w:t>reports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9A007A">
              <w:rPr>
                <w:rFonts w:ascii="Segoe UI Light" w:hAnsi="Segoe UI Light" w:cs="Segoe UI Light"/>
                <w:b/>
                <w:bCs/>
              </w:rPr>
              <w:t>be e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m</w:t>
            </w:r>
            <w:r w:rsidRPr="009A007A">
              <w:rPr>
                <w:rFonts w:ascii="Segoe UI Light" w:hAnsi="Segoe UI Light" w:cs="Segoe UI Light"/>
                <w:b/>
                <w:bCs/>
              </w:rPr>
              <w:t>ailed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1ED6E5D0" w14:textId="77777777" w:rsidR="004E0372" w:rsidRPr="009A007A" w:rsidRDefault="004E0372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1641" w:type="dxa"/>
          </w:tcPr>
          <w:p w14:paraId="353B2CD0" w14:textId="77777777" w:rsidR="004E0372" w:rsidRPr="009A007A" w:rsidRDefault="009A007A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Yes/No</w:t>
            </w:r>
          </w:p>
        </w:tc>
      </w:tr>
      <w:tr w:rsidR="004E0372" w:rsidRPr="009A007A" w14:paraId="0F018257" w14:textId="77777777" w:rsidTr="009B23A7">
        <w:tc>
          <w:tcPr>
            <w:tcW w:w="5240" w:type="dxa"/>
          </w:tcPr>
          <w:p w14:paraId="4F205CBD" w14:textId="77777777" w:rsidR="009B23A7" w:rsidRDefault="007B59F9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lastRenderedPageBreak/>
              <w:t>Clerk</w:t>
            </w:r>
            <w:r w:rsidR="009B23A7">
              <w:rPr>
                <w:rFonts w:ascii="Segoe UI Light" w:hAnsi="Segoe UI Light" w:cs="Segoe UI Light"/>
              </w:rPr>
              <w:t xml:space="preserve"> </w:t>
            </w:r>
          </w:p>
          <w:p w14:paraId="2792A9A9" w14:textId="77777777" w:rsidR="004E0372" w:rsidRPr="009B23A7" w:rsidRDefault="009B23A7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9B23A7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14:paraId="40837A8E" w14:textId="2B35A432" w:rsidR="004E0372" w:rsidRPr="009A007A" w:rsidRDefault="007276F2" w:rsidP="065EB74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/</w:t>
            </w:r>
          </w:p>
        </w:tc>
      </w:tr>
      <w:tr w:rsidR="004E0372" w:rsidRPr="009A007A" w14:paraId="791BD01D" w14:textId="77777777" w:rsidTr="009B23A7">
        <w:tc>
          <w:tcPr>
            <w:tcW w:w="5240" w:type="dxa"/>
          </w:tcPr>
          <w:p w14:paraId="47F1F489" w14:textId="77777777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Headteacher</w:t>
            </w:r>
          </w:p>
          <w:p w14:paraId="283EF6B3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128AFD15" w14:textId="43E8E8A2" w:rsidR="004E0372" w:rsidRPr="009A007A" w:rsidRDefault="007276F2" w:rsidP="065EB74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/</w:t>
            </w:r>
          </w:p>
        </w:tc>
      </w:tr>
      <w:tr w:rsidR="004E0372" w:rsidRPr="009A007A" w14:paraId="49BA5FA2" w14:textId="77777777" w:rsidTr="009B23A7">
        <w:tc>
          <w:tcPr>
            <w:tcW w:w="5240" w:type="dxa"/>
          </w:tcPr>
          <w:p w14:paraId="3B0BDF4C" w14:textId="77777777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Lead member of staff (as </w:t>
            </w:r>
            <w:proofErr w:type="spellStart"/>
            <w:r w:rsidR="00841E97" w:rsidRPr="009A007A">
              <w:rPr>
                <w:rFonts w:ascii="Segoe UI Light" w:hAnsi="Segoe UI Light" w:cs="Segoe UI Light"/>
              </w:rPr>
              <w:t>approriate</w:t>
            </w:r>
            <w:proofErr w:type="spellEnd"/>
            <w:r w:rsidRPr="009A007A">
              <w:rPr>
                <w:rFonts w:ascii="Segoe UI Light" w:hAnsi="Segoe UI Light" w:cs="Segoe UI Light"/>
              </w:rPr>
              <w:t>)</w:t>
            </w:r>
          </w:p>
          <w:p w14:paraId="51823CB4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0C5F93EB" w14:textId="593159DB" w:rsidR="004E0372" w:rsidRPr="009A007A" w:rsidRDefault="007276F2" w:rsidP="065EB74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/</w:t>
            </w:r>
          </w:p>
        </w:tc>
      </w:tr>
    </w:tbl>
    <w:p w14:paraId="0DF3ABB6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80F2122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7770225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0B9A3BC2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p w14:paraId="36F32DAF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sectPr w:rsidR="00C45F2C" w:rsidRPr="009A007A" w:rsidSect="00024DF3">
      <w:headerReference w:type="default" r:id="rId8"/>
      <w:type w:val="continuous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9FB76" w14:textId="77777777" w:rsidR="00A05247" w:rsidRDefault="00A05247" w:rsidP="00C700AD">
      <w:r>
        <w:separator/>
      </w:r>
    </w:p>
  </w:endnote>
  <w:endnote w:type="continuationSeparator" w:id="0">
    <w:p w14:paraId="2C54F51C" w14:textId="77777777" w:rsidR="00A05247" w:rsidRDefault="00A05247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9D30B" w14:textId="77777777" w:rsidR="00A05247" w:rsidRDefault="00A05247" w:rsidP="00C700AD">
      <w:r>
        <w:separator/>
      </w:r>
    </w:p>
  </w:footnote>
  <w:footnote w:type="continuationSeparator" w:id="0">
    <w:p w14:paraId="4139A5EC" w14:textId="77777777" w:rsidR="00A05247" w:rsidRDefault="00A05247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67593" w14:textId="77777777" w:rsidR="0075609C" w:rsidRPr="00AF5F20" w:rsidRDefault="0075609C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3A2825DF" wp14:editId="3141A85E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4F5C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proofErr w:type="spellStart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</w:t>
    </w:r>
    <w:proofErr w:type="spellEnd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 xml:space="preserve"> All Saints Church of England Primary School</w:t>
    </w:r>
  </w:p>
  <w:p w14:paraId="274656CA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</w:p>
  <w:p w14:paraId="507C391B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14:paraId="48A7A3B7" w14:textId="77777777" w:rsidR="0075609C" w:rsidRPr="00AF5F20" w:rsidRDefault="0075609C" w:rsidP="0075609C">
    <w:pPr>
      <w:pStyle w:val="NoSpacing"/>
      <w:rPr>
        <w:sz w:val="20"/>
        <w:szCs w:val="20"/>
        <w:lang w:eastAsia="ar-SA" w:bidi="ar-SA"/>
      </w:rPr>
    </w:pPr>
  </w:p>
  <w:p w14:paraId="62407454" w14:textId="77777777" w:rsidR="00C700AD" w:rsidRPr="00A43442" w:rsidRDefault="00C700AD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5"/>
  </w:num>
  <w:num w:numId="6">
    <w:abstractNumId w:val="13"/>
  </w:num>
  <w:num w:numId="7">
    <w:abstractNumId w:val="16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hideSpellingErrors/>
  <w:hideGrammaticalErrors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63"/>
    <w:rsid w:val="000236DD"/>
    <w:rsid w:val="00024DF3"/>
    <w:rsid w:val="00026322"/>
    <w:rsid w:val="0004019C"/>
    <w:rsid w:val="000A576A"/>
    <w:rsid w:val="000C7CBA"/>
    <w:rsid w:val="000D7BAD"/>
    <w:rsid w:val="0010583E"/>
    <w:rsid w:val="0012385C"/>
    <w:rsid w:val="00131FD0"/>
    <w:rsid w:val="00133ABB"/>
    <w:rsid w:val="001418EF"/>
    <w:rsid w:val="00152744"/>
    <w:rsid w:val="0015280B"/>
    <w:rsid w:val="00167522"/>
    <w:rsid w:val="00182DBF"/>
    <w:rsid w:val="001870CB"/>
    <w:rsid w:val="001A1312"/>
    <w:rsid w:val="001A4776"/>
    <w:rsid w:val="001A7C67"/>
    <w:rsid w:val="001D2D32"/>
    <w:rsid w:val="001F00E9"/>
    <w:rsid w:val="00204C4B"/>
    <w:rsid w:val="00236589"/>
    <w:rsid w:val="00262F81"/>
    <w:rsid w:val="00267349"/>
    <w:rsid w:val="002D5261"/>
    <w:rsid w:val="00301C44"/>
    <w:rsid w:val="00305AFB"/>
    <w:rsid w:val="00307310"/>
    <w:rsid w:val="00307748"/>
    <w:rsid w:val="00332D57"/>
    <w:rsid w:val="003408CB"/>
    <w:rsid w:val="0034103D"/>
    <w:rsid w:val="0034648E"/>
    <w:rsid w:val="0036571A"/>
    <w:rsid w:val="003723FE"/>
    <w:rsid w:val="0038398C"/>
    <w:rsid w:val="003A1FA3"/>
    <w:rsid w:val="003B7F8C"/>
    <w:rsid w:val="003D709C"/>
    <w:rsid w:val="003F166B"/>
    <w:rsid w:val="003F6D01"/>
    <w:rsid w:val="00406C3D"/>
    <w:rsid w:val="004143C3"/>
    <w:rsid w:val="00443DE6"/>
    <w:rsid w:val="004518AE"/>
    <w:rsid w:val="004809E3"/>
    <w:rsid w:val="00493A73"/>
    <w:rsid w:val="004B21AB"/>
    <w:rsid w:val="004B2B99"/>
    <w:rsid w:val="004C41D9"/>
    <w:rsid w:val="004E0372"/>
    <w:rsid w:val="004E0CAC"/>
    <w:rsid w:val="004E5BD2"/>
    <w:rsid w:val="004F18B8"/>
    <w:rsid w:val="00503241"/>
    <w:rsid w:val="00536A54"/>
    <w:rsid w:val="005445F6"/>
    <w:rsid w:val="00565322"/>
    <w:rsid w:val="005820ED"/>
    <w:rsid w:val="00585C09"/>
    <w:rsid w:val="005918E9"/>
    <w:rsid w:val="005A4D60"/>
    <w:rsid w:val="005B3799"/>
    <w:rsid w:val="005B39DB"/>
    <w:rsid w:val="005C5473"/>
    <w:rsid w:val="00634EE9"/>
    <w:rsid w:val="00647B6B"/>
    <w:rsid w:val="00671466"/>
    <w:rsid w:val="006B1453"/>
    <w:rsid w:val="006E0963"/>
    <w:rsid w:val="006E0B7B"/>
    <w:rsid w:val="00711450"/>
    <w:rsid w:val="007276F2"/>
    <w:rsid w:val="00737CCE"/>
    <w:rsid w:val="00742AE3"/>
    <w:rsid w:val="00755FFD"/>
    <w:rsid w:val="0075609C"/>
    <w:rsid w:val="00767913"/>
    <w:rsid w:val="00772DEA"/>
    <w:rsid w:val="007811F9"/>
    <w:rsid w:val="00781B66"/>
    <w:rsid w:val="007830D2"/>
    <w:rsid w:val="00784FB8"/>
    <w:rsid w:val="00796703"/>
    <w:rsid w:val="007A1AC3"/>
    <w:rsid w:val="007A650E"/>
    <w:rsid w:val="007A76D0"/>
    <w:rsid w:val="007B59F9"/>
    <w:rsid w:val="007E31E4"/>
    <w:rsid w:val="007E3416"/>
    <w:rsid w:val="007E361A"/>
    <w:rsid w:val="00824F5D"/>
    <w:rsid w:val="00835629"/>
    <w:rsid w:val="00841E97"/>
    <w:rsid w:val="008454F5"/>
    <w:rsid w:val="0086748C"/>
    <w:rsid w:val="008907CD"/>
    <w:rsid w:val="008B21A9"/>
    <w:rsid w:val="008B7026"/>
    <w:rsid w:val="008C11D5"/>
    <w:rsid w:val="009043DD"/>
    <w:rsid w:val="00970653"/>
    <w:rsid w:val="00970F97"/>
    <w:rsid w:val="00974C70"/>
    <w:rsid w:val="009773C0"/>
    <w:rsid w:val="00997F6B"/>
    <w:rsid w:val="009A007A"/>
    <w:rsid w:val="009B23A7"/>
    <w:rsid w:val="009C2FA5"/>
    <w:rsid w:val="009C36C3"/>
    <w:rsid w:val="009E04BA"/>
    <w:rsid w:val="009E4235"/>
    <w:rsid w:val="009E7D24"/>
    <w:rsid w:val="00A00619"/>
    <w:rsid w:val="00A01102"/>
    <w:rsid w:val="00A05247"/>
    <w:rsid w:val="00A07919"/>
    <w:rsid w:val="00A23B1B"/>
    <w:rsid w:val="00A2429E"/>
    <w:rsid w:val="00A24AAE"/>
    <w:rsid w:val="00A43442"/>
    <w:rsid w:val="00A52B19"/>
    <w:rsid w:val="00A54051"/>
    <w:rsid w:val="00A61210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BE0E2C"/>
    <w:rsid w:val="00BE3783"/>
    <w:rsid w:val="00C22A42"/>
    <w:rsid w:val="00C22D5F"/>
    <w:rsid w:val="00C30738"/>
    <w:rsid w:val="00C35E3D"/>
    <w:rsid w:val="00C45F2C"/>
    <w:rsid w:val="00C700AD"/>
    <w:rsid w:val="00CA2C07"/>
    <w:rsid w:val="00CD79F5"/>
    <w:rsid w:val="00CE0A47"/>
    <w:rsid w:val="00CF36C8"/>
    <w:rsid w:val="00D0678F"/>
    <w:rsid w:val="00D46130"/>
    <w:rsid w:val="00DB0D20"/>
    <w:rsid w:val="00DC043F"/>
    <w:rsid w:val="00DC0C58"/>
    <w:rsid w:val="00DC172B"/>
    <w:rsid w:val="00DE679B"/>
    <w:rsid w:val="00E130B3"/>
    <w:rsid w:val="00E168B1"/>
    <w:rsid w:val="00E21A63"/>
    <w:rsid w:val="00E25099"/>
    <w:rsid w:val="00E32078"/>
    <w:rsid w:val="00E55EE7"/>
    <w:rsid w:val="00E80802"/>
    <w:rsid w:val="00E95B25"/>
    <w:rsid w:val="00EB39D4"/>
    <w:rsid w:val="00F150EC"/>
    <w:rsid w:val="00F717F1"/>
    <w:rsid w:val="00F76865"/>
    <w:rsid w:val="00F802FA"/>
    <w:rsid w:val="00F86245"/>
    <w:rsid w:val="00F86F09"/>
    <w:rsid w:val="00F93515"/>
    <w:rsid w:val="00FB450C"/>
    <w:rsid w:val="00FC2307"/>
    <w:rsid w:val="04317455"/>
    <w:rsid w:val="065EB743"/>
    <w:rsid w:val="06E4A681"/>
    <w:rsid w:val="074ABD1C"/>
    <w:rsid w:val="099ADC1E"/>
    <w:rsid w:val="0AD21D04"/>
    <w:rsid w:val="0DDAD5F7"/>
    <w:rsid w:val="0E914E50"/>
    <w:rsid w:val="127C0480"/>
    <w:rsid w:val="16B2B667"/>
    <w:rsid w:val="189A0C61"/>
    <w:rsid w:val="190E2BEC"/>
    <w:rsid w:val="1A644FEE"/>
    <w:rsid w:val="1C11ABEF"/>
    <w:rsid w:val="1CFD815C"/>
    <w:rsid w:val="1D907E93"/>
    <w:rsid w:val="1F0F17A1"/>
    <w:rsid w:val="1F494CB1"/>
    <w:rsid w:val="20E51D12"/>
    <w:rsid w:val="21D83736"/>
    <w:rsid w:val="223A5978"/>
    <w:rsid w:val="2258645B"/>
    <w:rsid w:val="25B88E35"/>
    <w:rsid w:val="25D1B692"/>
    <w:rsid w:val="26AC5128"/>
    <w:rsid w:val="272AAFBC"/>
    <w:rsid w:val="29CAC98D"/>
    <w:rsid w:val="2A8BFF58"/>
    <w:rsid w:val="2B1881E8"/>
    <w:rsid w:val="2BD92BDE"/>
    <w:rsid w:val="2C6B8E8B"/>
    <w:rsid w:val="2F10ED4D"/>
    <w:rsid w:val="2F7D5387"/>
    <w:rsid w:val="3193B394"/>
    <w:rsid w:val="336B2E07"/>
    <w:rsid w:val="3371ABD3"/>
    <w:rsid w:val="3B090BF0"/>
    <w:rsid w:val="3C823D49"/>
    <w:rsid w:val="3D066F6B"/>
    <w:rsid w:val="3D207B9F"/>
    <w:rsid w:val="3DC812F2"/>
    <w:rsid w:val="4580B1DE"/>
    <w:rsid w:val="46CF9D1D"/>
    <w:rsid w:val="475AE873"/>
    <w:rsid w:val="4874691D"/>
    <w:rsid w:val="4A7FFDE4"/>
    <w:rsid w:val="4AFCFFA8"/>
    <w:rsid w:val="4E222591"/>
    <w:rsid w:val="4E2274D6"/>
    <w:rsid w:val="4EA657B3"/>
    <w:rsid w:val="4ECA8244"/>
    <w:rsid w:val="4EF23DF4"/>
    <w:rsid w:val="506652A5"/>
    <w:rsid w:val="506E402B"/>
    <w:rsid w:val="50E69448"/>
    <w:rsid w:val="515C8D50"/>
    <w:rsid w:val="55388AD2"/>
    <w:rsid w:val="5539C3C8"/>
    <w:rsid w:val="56D59429"/>
    <w:rsid w:val="56DD81AF"/>
    <w:rsid w:val="573C854A"/>
    <w:rsid w:val="58D4BCD1"/>
    <w:rsid w:val="59830A89"/>
    <w:rsid w:val="5BB0F2D2"/>
    <w:rsid w:val="5D4CC333"/>
    <w:rsid w:val="5DB3FCD2"/>
    <w:rsid w:val="5E3B594D"/>
    <w:rsid w:val="5FAA05CD"/>
    <w:rsid w:val="6210BF4A"/>
    <w:rsid w:val="628DC10E"/>
    <w:rsid w:val="6310C472"/>
    <w:rsid w:val="647D76F0"/>
    <w:rsid w:val="657D740D"/>
    <w:rsid w:val="66194751"/>
    <w:rsid w:val="66486534"/>
    <w:rsid w:val="67B517B2"/>
    <w:rsid w:val="67E43595"/>
    <w:rsid w:val="698005F6"/>
    <w:rsid w:val="6BA38453"/>
    <w:rsid w:val="6BF16611"/>
    <w:rsid w:val="6E6D9892"/>
    <w:rsid w:val="6F53E51A"/>
    <w:rsid w:val="6FC02997"/>
    <w:rsid w:val="720A1AB7"/>
    <w:rsid w:val="72FFB7DF"/>
    <w:rsid w:val="77008CE9"/>
    <w:rsid w:val="7B1C049B"/>
    <w:rsid w:val="7C5EBF09"/>
    <w:rsid w:val="7E3A7D00"/>
    <w:rsid w:val="7E426A86"/>
    <w:rsid w:val="7EABFACA"/>
    <w:rsid w:val="7FE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DF9B9E3"/>
  <w15:docId w15:val="{26FD07DF-2BAC-6E47-95D0-095E1AA4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customStyle="1" w:styleId="BodyTextChar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eastAsia="Calibri" w:hAnsi="Calibri"/>
      <w:sz w:val="22"/>
      <w:szCs w:val="22"/>
      <w:lang w:eastAsia="en-US" w:bidi="en-US"/>
    </w:rPr>
  </w:style>
  <w:style w:type="paragraph" w:styleId="NormalWeb">
    <w:name w:val="Normal (Web)"/>
    <w:basedOn w:val="Normal"/>
    <w:uiPriority w:val="99"/>
    <w:unhideWhenUsed/>
    <w:rsid w:val="003723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wner/Library/Group%20Containers/UBF8T346G9.Office/User%20Content.localized/Templates.localized/Governor%20Monitoring%20Form%20Proforma%20orig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Governor Monitoring Form Proforma original.dotx</Template>
  <TotalTime>22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creator>David Lloyd</dc:creator>
  <cp:lastModifiedBy>David Lloyd</cp:lastModifiedBy>
  <cp:revision>5</cp:revision>
  <cp:lastPrinted>2015-06-05T11:24:00Z</cp:lastPrinted>
  <dcterms:created xsi:type="dcterms:W3CDTF">2023-11-09T15:31:00Z</dcterms:created>
  <dcterms:modified xsi:type="dcterms:W3CDTF">2024-02-18T10:36:00Z</dcterms:modified>
</cp:coreProperties>
</file>